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page" w:tblpX="1" w:tblpY="-411"/>
        <w:tblW w:w="10052" w:type="pct"/>
        <w:tblLayout w:type="fixed"/>
        <w:tblCellMar>
          <w:left w:w="115" w:type="dxa"/>
          <w:right w:w="115" w:type="dxa"/>
        </w:tblCellMar>
        <w:tblLook w:val="0600" w:firstRow="0" w:lastRow="0" w:firstColumn="0" w:lastColumn="0" w:noHBand="1" w:noVBand="1"/>
      </w:tblPr>
      <w:tblGrid>
        <w:gridCol w:w="1670"/>
        <w:gridCol w:w="7941"/>
        <w:gridCol w:w="1245"/>
        <w:gridCol w:w="10856"/>
      </w:tblGrid>
      <w:tr w:rsidR="00F33F59" w:rsidRPr="0092125E" w14:paraId="75979F37" w14:textId="50EDE6FB" w:rsidTr="007D1E9B">
        <w:trPr>
          <w:trHeight w:val="1440"/>
        </w:trPr>
        <w:tc>
          <w:tcPr>
            <w:tcW w:w="10856" w:type="dxa"/>
            <w:gridSpan w:val="3"/>
            <w:vAlign w:val="center"/>
          </w:tcPr>
          <w:bookmarkStart w:id="0" w:name="_Toc800529"/>
          <w:p w14:paraId="339EFE89" w14:textId="084513F0" w:rsidR="00F33F59" w:rsidRPr="005854DB" w:rsidRDefault="00000000" w:rsidP="0005340C">
            <w:pPr>
              <w:pStyle w:val="Title"/>
            </w:pPr>
            <w:sdt>
              <w:sdtPr>
                <w:rPr>
                  <w:sz w:val="72"/>
                  <w:szCs w:val="72"/>
                </w:rPr>
                <w:alias w:val="Title"/>
                <w:tag w:val=""/>
                <w:id w:val="2016188051"/>
                <w:placeholder>
                  <w:docPart w:val="A473110E238D475A8C08268EC99FEF1D"/>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05340C">
                  <w:rPr>
                    <w:sz w:val="72"/>
                    <w:szCs w:val="72"/>
                  </w:rPr>
                  <w:t xml:space="preserve">      </w:t>
                </w:r>
                <w:r w:rsidR="00F33F59" w:rsidRPr="00F33F59">
                  <w:rPr>
                    <w:sz w:val="72"/>
                    <w:szCs w:val="72"/>
                  </w:rPr>
                  <w:t>SOUTH COVE</w:t>
                </w:r>
              </w:sdtContent>
            </w:sdt>
          </w:p>
        </w:tc>
        <w:tc>
          <w:tcPr>
            <w:tcW w:w="10856" w:type="dxa"/>
          </w:tcPr>
          <w:p w14:paraId="51C2FBE1" w14:textId="77777777" w:rsidR="00F33F59" w:rsidRDefault="00F33F59" w:rsidP="0005340C">
            <w:pPr>
              <w:pStyle w:val="Title"/>
            </w:pPr>
          </w:p>
        </w:tc>
      </w:tr>
      <w:tr w:rsidR="00F33F59" w:rsidRPr="0092125E" w14:paraId="7D4283A8" w14:textId="4045D8A1" w:rsidTr="009F3A42">
        <w:trPr>
          <w:trHeight w:val="95"/>
        </w:trPr>
        <w:tc>
          <w:tcPr>
            <w:tcW w:w="1670" w:type="dxa"/>
            <w:shd w:val="clear" w:color="auto" w:fill="auto"/>
          </w:tcPr>
          <w:p w14:paraId="54C3EBD4" w14:textId="77777777" w:rsidR="00F33F59" w:rsidRPr="0092125E" w:rsidRDefault="00F33F59" w:rsidP="0005340C">
            <w:pPr>
              <w:spacing w:before="0" w:after="0"/>
              <w:rPr>
                <w:sz w:val="10"/>
                <w:szCs w:val="10"/>
              </w:rPr>
            </w:pPr>
          </w:p>
        </w:tc>
        <w:tc>
          <w:tcPr>
            <w:tcW w:w="7941" w:type="dxa"/>
            <w:shd w:val="clear" w:color="auto" w:fill="F0CDA1" w:themeFill="accent1"/>
            <w:vAlign w:val="center"/>
          </w:tcPr>
          <w:p w14:paraId="7B3AFEC0" w14:textId="77777777" w:rsidR="00F33F59" w:rsidRPr="0092125E" w:rsidRDefault="00F33F59" w:rsidP="0005340C">
            <w:pPr>
              <w:spacing w:before="0" w:after="0"/>
              <w:rPr>
                <w:sz w:val="10"/>
                <w:szCs w:val="10"/>
              </w:rPr>
            </w:pPr>
          </w:p>
        </w:tc>
        <w:tc>
          <w:tcPr>
            <w:tcW w:w="1245" w:type="dxa"/>
            <w:shd w:val="clear" w:color="auto" w:fill="auto"/>
          </w:tcPr>
          <w:p w14:paraId="214C0AAE" w14:textId="77777777" w:rsidR="00F33F59" w:rsidRPr="0092125E" w:rsidRDefault="00F33F59" w:rsidP="0005340C">
            <w:pPr>
              <w:spacing w:before="0" w:after="0"/>
              <w:rPr>
                <w:sz w:val="10"/>
                <w:szCs w:val="10"/>
              </w:rPr>
            </w:pPr>
          </w:p>
        </w:tc>
        <w:tc>
          <w:tcPr>
            <w:tcW w:w="10856" w:type="dxa"/>
          </w:tcPr>
          <w:p w14:paraId="529475EC" w14:textId="77777777" w:rsidR="00F33F59" w:rsidRPr="0092125E" w:rsidRDefault="00F33F59" w:rsidP="0005340C">
            <w:pPr>
              <w:spacing w:before="0" w:after="0"/>
              <w:rPr>
                <w:sz w:val="10"/>
                <w:szCs w:val="10"/>
              </w:rPr>
            </w:pPr>
          </w:p>
        </w:tc>
      </w:tr>
      <w:tr w:rsidR="00F33F59" w14:paraId="549797D9" w14:textId="247CCBFB" w:rsidTr="007D1E9B">
        <w:trPr>
          <w:trHeight w:val="405"/>
        </w:trPr>
        <w:tc>
          <w:tcPr>
            <w:tcW w:w="10856" w:type="dxa"/>
            <w:gridSpan w:val="3"/>
            <w:shd w:val="clear" w:color="auto" w:fill="auto"/>
          </w:tcPr>
          <w:sdt>
            <w:sdtPr>
              <w:alias w:val="Subtitle"/>
              <w:tag w:val=""/>
              <w:id w:val="1073854703"/>
              <w:placeholder>
                <w:docPart w:val="87A68473A5F3440BA7F8C4264E03EE44"/>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7BC1CB0C" w14:textId="36A9AAFD" w:rsidR="00F33F59" w:rsidRPr="005854DB" w:rsidRDefault="0005340C" w:rsidP="0005340C">
                <w:pPr>
                  <w:pStyle w:val="Subtitle"/>
                </w:pPr>
                <w:r>
                  <w:t xml:space="preserve">  </w:t>
                </w:r>
                <w:r w:rsidR="00F33F59">
                  <w:t>News</w:t>
                </w:r>
              </w:p>
            </w:sdtContent>
          </w:sdt>
        </w:tc>
        <w:tc>
          <w:tcPr>
            <w:tcW w:w="10856" w:type="dxa"/>
          </w:tcPr>
          <w:p w14:paraId="62AA2F94" w14:textId="77777777" w:rsidR="00F33F59" w:rsidRDefault="00F33F59" w:rsidP="0005340C">
            <w:pPr>
              <w:pStyle w:val="Subtitle"/>
            </w:pPr>
          </w:p>
        </w:tc>
      </w:tr>
      <w:bookmarkEnd w:id="0"/>
    </w:tbl>
    <w:p w14:paraId="56334500" w14:textId="77777777" w:rsidR="0005340C" w:rsidRDefault="0005340C" w:rsidP="0005340C">
      <w:pPr>
        <w:pStyle w:val="Heading1"/>
        <w:spacing w:before="0" w:after="0"/>
      </w:pPr>
    </w:p>
    <w:p w14:paraId="56A94FD9" w14:textId="14A69874" w:rsidR="00BD0C60" w:rsidRDefault="00F33F59" w:rsidP="00052A54">
      <w:pPr>
        <w:pStyle w:val="Heading1"/>
        <w:spacing w:before="0" w:after="0"/>
      </w:pPr>
      <w:r>
        <w:t>Park Update</w:t>
      </w:r>
    </w:p>
    <w:p w14:paraId="76CE59F9" w14:textId="486EE253" w:rsidR="00F33F59" w:rsidRDefault="00C200BE" w:rsidP="009F3A42">
      <w:pPr>
        <w:spacing w:before="0" w:after="0"/>
      </w:pPr>
      <w:r>
        <w:t xml:space="preserve">2024 </w:t>
      </w:r>
      <w:r w:rsidR="00621ADB">
        <w:t>has us off and running with new happenings. Mailbox roofs are fixed, new neighbors, and our upcoming 2</w:t>
      </w:r>
      <w:r w:rsidR="00621ADB" w:rsidRPr="00621ADB">
        <w:rPr>
          <w:vertAlign w:val="superscript"/>
        </w:rPr>
        <w:t>nd</w:t>
      </w:r>
      <w:r w:rsidR="00621ADB">
        <w:t xml:space="preserve"> annual </w:t>
      </w:r>
      <w:r w:rsidR="00E646C2">
        <w:t>b</w:t>
      </w:r>
      <w:r w:rsidR="00A1615C">
        <w:t xml:space="preserve">arbecue is happening soon! </w:t>
      </w:r>
      <w:r w:rsidR="00E73633">
        <w:t xml:space="preserve"> </w:t>
      </w:r>
      <w:r w:rsidR="00E646C2">
        <w:t xml:space="preserve">But we also have some new projects on the horizon. </w:t>
      </w:r>
      <w:r w:rsidR="00F33F59">
        <w:t>As many of you have noticed</w:t>
      </w:r>
      <w:r w:rsidR="00E646C2">
        <w:t>,</w:t>
      </w:r>
      <w:r w:rsidR="00F33F59">
        <w:t xml:space="preserve"> we had a sink hole this spring down by the park. It turns out we have a water drainage</w:t>
      </w:r>
      <w:r w:rsidR="00740D11">
        <w:t xml:space="preserve"> pipe</w:t>
      </w:r>
      <w:r w:rsidR="00F33F59">
        <w:t xml:space="preserve"> that failed. While the issue at hand was fixed, </w:t>
      </w:r>
      <w:r w:rsidR="004627C3">
        <w:t>our</w:t>
      </w:r>
      <w:r w:rsidR="00F33F59">
        <w:t xml:space="preserve"> association became aware of other issues we need to address.</w:t>
      </w:r>
    </w:p>
    <w:p w14:paraId="7999067D" w14:textId="5100F775" w:rsidR="00F33F59" w:rsidRDefault="00F33F59" w:rsidP="009F3A42">
      <w:pPr>
        <w:spacing w:before="0" w:after="0"/>
      </w:pPr>
      <w:r>
        <w:t xml:space="preserve"> 1. It is recommended to dredge the </w:t>
      </w:r>
      <w:r w:rsidR="00AC6AAF">
        <w:t xml:space="preserve">drainage </w:t>
      </w:r>
      <w:r>
        <w:t xml:space="preserve">pond occasionally to maintain the </w:t>
      </w:r>
      <w:r w:rsidR="00AC6AAF">
        <w:t>pond’s</w:t>
      </w:r>
      <w:r>
        <w:t xml:space="preserve"> integrity and efficacy and we need to do this </w:t>
      </w:r>
      <w:r w:rsidR="00052A54">
        <w:t>soon</w:t>
      </w:r>
      <w:r w:rsidR="00B92D74">
        <w:t xml:space="preserve"> while the weather is dry.</w:t>
      </w:r>
    </w:p>
    <w:p w14:paraId="53BC458D" w14:textId="3F6A1BE9" w:rsidR="005854DB" w:rsidRDefault="00F33F59" w:rsidP="009F3A42">
      <w:pPr>
        <w:spacing w:before="0" w:after="0"/>
      </w:pPr>
      <w:r>
        <w:t xml:space="preserve"> 2.As part of the</w:t>
      </w:r>
      <w:r w:rsidR="00F0510D">
        <w:t xml:space="preserve"> SC</w:t>
      </w:r>
      <w:r>
        <w:t>HOA functions, one of the pipes in the neighborhood for water drainage was placed in our care when the neighborhood was built</w:t>
      </w:r>
      <w:r w:rsidR="00133F25">
        <w:t>, as</w:t>
      </w:r>
      <w:r>
        <w:t xml:space="preserve"> it runs under sidewalks and </w:t>
      </w:r>
      <w:r w:rsidR="004627C3">
        <w:t>property</w:t>
      </w:r>
      <w:r w:rsidR="009130B9">
        <w:t>.</w:t>
      </w:r>
      <w:r w:rsidR="00052A54">
        <w:t xml:space="preserve"> We</w:t>
      </w:r>
      <w:r>
        <w:t xml:space="preserve"> are currently assessing our fix to this pipe and if </w:t>
      </w:r>
      <w:r w:rsidR="00133F25">
        <w:t>there are</w:t>
      </w:r>
      <w:r>
        <w:t xml:space="preserve"> further </w:t>
      </w:r>
      <w:r w:rsidR="00446CAA">
        <w:t xml:space="preserve">concerns that </w:t>
      </w:r>
      <w:r>
        <w:t xml:space="preserve">needs to be </w:t>
      </w:r>
      <w:r w:rsidR="00446CAA">
        <w:t>addressed</w:t>
      </w:r>
      <w:r>
        <w:t xml:space="preserve">. </w:t>
      </w:r>
    </w:p>
    <w:p w14:paraId="78C5064A" w14:textId="76CFE103" w:rsidR="00685B4E" w:rsidRPr="00685B4E" w:rsidRDefault="00721F91" w:rsidP="00685B4E">
      <w:pPr>
        <w:pStyle w:val="Heading1"/>
      </w:pPr>
      <w:r>
        <w:t>Funding For These Projects</w:t>
      </w:r>
    </w:p>
    <w:p w14:paraId="5A7262CE" w14:textId="1F70C2D4" w:rsidR="00685B4E" w:rsidRDefault="00D850A9" w:rsidP="005854DB">
      <w:r>
        <w:t>The South Cove board has always been great at budgeting</w:t>
      </w:r>
      <w:r w:rsidR="00573D61">
        <w:t>,</w:t>
      </w:r>
      <w:r>
        <w:t xml:space="preserve"> taking care of our dues and all that these dues maintain. The great news is because of this we came into 2024 with </w:t>
      </w:r>
      <w:r w:rsidR="00A4423A">
        <w:t xml:space="preserve">$21,000. </w:t>
      </w:r>
      <w:r w:rsidR="00804F5A">
        <w:t>i</w:t>
      </w:r>
      <w:r w:rsidR="00A4423A">
        <w:t>n the bank</w:t>
      </w:r>
      <w:r w:rsidR="00804F5A">
        <w:t xml:space="preserve"> before yearly dues</w:t>
      </w:r>
      <w:r w:rsidR="00A4423A">
        <w:t xml:space="preserve">. The unfortunate news was that the </w:t>
      </w:r>
      <w:r w:rsidR="004627C3">
        <w:t>pipe failed</w:t>
      </w:r>
      <w:r w:rsidR="00721F91">
        <w:t xml:space="preserve"> costing </w:t>
      </w:r>
      <w:r w:rsidR="00AE71B5">
        <w:t xml:space="preserve">almost $10,000 </w:t>
      </w:r>
      <w:r w:rsidR="00EE50AC">
        <w:t>to</w:t>
      </w:r>
      <w:r w:rsidR="00AE71B5">
        <w:t xml:space="preserve"> repair. </w:t>
      </w:r>
    </w:p>
    <w:p w14:paraId="2B5A9504" w14:textId="1E67B189" w:rsidR="00AE71B5" w:rsidRDefault="00AE71B5" w:rsidP="005854DB">
      <w:r>
        <w:t>If that was all that neede</w:t>
      </w:r>
      <w:r w:rsidR="009924EE">
        <w:t>d</w:t>
      </w:r>
      <w:r>
        <w:t xml:space="preserve"> to be done, we would be fine financially. Our board decided to put off projects such as the fence to block the geese</w:t>
      </w:r>
      <w:r w:rsidR="00DB01E9">
        <w:t xml:space="preserve"> to </w:t>
      </w:r>
      <w:r w:rsidR="009924EE">
        <w:t>ensure</w:t>
      </w:r>
      <w:r w:rsidR="00DB01E9">
        <w:t xml:space="preserve"> as much of our funds could take care of these fixes. </w:t>
      </w:r>
      <w:r w:rsidR="009924EE">
        <w:t>That said, we are now look</w:t>
      </w:r>
      <w:r w:rsidR="00FC51BB">
        <w:t>ing at needing to dredge the</w:t>
      </w:r>
      <w:r w:rsidR="008836CF">
        <w:t xml:space="preserve"> pond</w:t>
      </w:r>
      <w:r w:rsidR="00FC51BB">
        <w:t xml:space="preserve"> </w:t>
      </w:r>
      <w:r w:rsidR="009F3A42">
        <w:t>(</w:t>
      </w:r>
      <w:r w:rsidR="00FC51BB">
        <w:t>projected cost $2</w:t>
      </w:r>
      <w:r w:rsidR="00335C97">
        <w:t>8</w:t>
      </w:r>
      <w:r w:rsidR="00FC51BB">
        <w:t>,000</w:t>
      </w:r>
      <w:r w:rsidR="009F3A42">
        <w:t>)</w:t>
      </w:r>
      <w:r w:rsidR="003B1B10">
        <w:t xml:space="preserve"> we are currently assessing </w:t>
      </w:r>
      <w:r w:rsidR="00335C97">
        <w:t>the project and getting bids.</w:t>
      </w:r>
      <w:r w:rsidR="00804F5A">
        <w:t xml:space="preserve"> </w:t>
      </w:r>
      <w:r w:rsidR="00F2664F">
        <w:t>(</w:t>
      </w:r>
      <w:r w:rsidR="006A1394">
        <w:t xml:space="preserve">Anyone with </w:t>
      </w:r>
      <w:r w:rsidR="002C7CC0">
        <w:t xml:space="preserve">knowledge, </w:t>
      </w:r>
      <w:r w:rsidR="003C2FC4">
        <w:t>connections, input</w:t>
      </w:r>
      <w:r w:rsidR="00F2664F">
        <w:t xml:space="preserve"> in this area </w:t>
      </w:r>
      <w:r w:rsidR="002C7CC0">
        <w:t>feel free to contact the board</w:t>
      </w:r>
      <w:r w:rsidR="00F2664F">
        <w:t>).</w:t>
      </w:r>
      <w:r w:rsidR="002C7CC0">
        <w:t xml:space="preserve"> </w:t>
      </w:r>
    </w:p>
    <w:p w14:paraId="07C24973" w14:textId="47E47EA9" w:rsidR="00770E32" w:rsidRDefault="005E7493" w:rsidP="005854DB">
      <w:r>
        <w:t>As many know</w:t>
      </w:r>
      <w:r w:rsidR="00F2664F">
        <w:t>, o</w:t>
      </w:r>
      <w:r w:rsidR="0003632A">
        <w:t>ur</w:t>
      </w:r>
      <w:r>
        <w:t xml:space="preserve"> dues have never increased</w:t>
      </w:r>
      <w:r w:rsidR="00C67511">
        <w:t xml:space="preserve"> </w:t>
      </w:r>
      <w:r w:rsidR="00DA3A5B">
        <w:t xml:space="preserve">since they were originally set at $50.00 a month </w:t>
      </w:r>
      <w:r w:rsidR="00DC1B5E">
        <w:t>when the neighborhood was built</w:t>
      </w:r>
      <w:r w:rsidR="00FD0C88">
        <w:t xml:space="preserve"> 30 years ago</w:t>
      </w:r>
      <w:r w:rsidR="00DC1B5E">
        <w:t xml:space="preserve">. These dues </w:t>
      </w:r>
      <w:r w:rsidR="00C67511">
        <w:t>are quite low compared to other neighborhoods.</w:t>
      </w:r>
      <w:r>
        <w:t xml:space="preserve"> Although this has been a topic a</w:t>
      </w:r>
      <w:r w:rsidR="00C61091">
        <w:t>t</w:t>
      </w:r>
      <w:r>
        <w:t xml:space="preserve"> the</w:t>
      </w:r>
      <w:r w:rsidR="009F3A42">
        <w:t xml:space="preserve"> past</w:t>
      </w:r>
      <w:r>
        <w:t xml:space="preserve"> </w:t>
      </w:r>
      <w:r w:rsidR="0025251D">
        <w:t>yearly</w:t>
      </w:r>
      <w:r>
        <w:t xml:space="preserve"> </w:t>
      </w:r>
      <w:r w:rsidR="006925A4">
        <w:t>homeowner’s</w:t>
      </w:r>
      <w:r>
        <w:t xml:space="preserve"> meeting</w:t>
      </w:r>
      <w:r w:rsidR="006B2533">
        <w:t>s</w:t>
      </w:r>
      <w:r w:rsidR="00EA4F89">
        <w:t>,</w:t>
      </w:r>
      <w:r w:rsidR="000C7F12">
        <w:t xml:space="preserve"> </w:t>
      </w:r>
      <w:r w:rsidR="00F437C9">
        <w:t>many have stated that they prefer we get extra funds as needed when the time arrives rather tha</w:t>
      </w:r>
      <w:r w:rsidR="006B2533">
        <w:t>n</w:t>
      </w:r>
      <w:r w:rsidR="00F437C9">
        <w:t xml:space="preserve"> increasing dues. We had to do this back with the fence fund almost 10 years ago</w:t>
      </w:r>
      <w:r w:rsidR="006B2533">
        <w:t xml:space="preserve"> with a special assessment</w:t>
      </w:r>
      <w:r w:rsidR="00F437C9">
        <w:t xml:space="preserve">. </w:t>
      </w:r>
      <w:r w:rsidR="00016F88">
        <w:t xml:space="preserve">So </w:t>
      </w:r>
      <w:r w:rsidR="0025251D">
        <w:t>unfortunately</w:t>
      </w:r>
      <w:r w:rsidR="00016F88">
        <w:t>, we are at the point where we may have to assess</w:t>
      </w:r>
      <w:r w:rsidR="0025251D">
        <w:t xml:space="preserve"> </w:t>
      </w:r>
      <w:r w:rsidR="006925A4">
        <w:t>again</w:t>
      </w:r>
      <w:r w:rsidR="0025251D">
        <w:t xml:space="preserve"> to cover our cost with the pond. </w:t>
      </w:r>
      <w:r w:rsidR="00FB2A1E">
        <w:t>Obviously</w:t>
      </w:r>
      <w:r w:rsidR="00150328">
        <w:t xml:space="preserve">, we </w:t>
      </w:r>
      <w:r w:rsidR="00EA4F89">
        <w:t xml:space="preserve">think this would be a good time </w:t>
      </w:r>
      <w:r w:rsidR="00150328">
        <w:t>for our neighborhood to come together to help decide where we should go from here.</w:t>
      </w:r>
    </w:p>
    <w:p w14:paraId="71455ED0" w14:textId="5F82970B" w:rsidR="00685B4E" w:rsidRPr="009355C2" w:rsidRDefault="0025251D" w:rsidP="009355C2">
      <w:pPr>
        <w:pStyle w:val="Heading1"/>
      </w:pPr>
      <w:r>
        <w:t>A Meeting</w:t>
      </w:r>
    </w:p>
    <w:p w14:paraId="22343D20" w14:textId="77777777" w:rsidR="009F3A42" w:rsidRDefault="00E61FFF" w:rsidP="009F3A42">
      <w:pPr>
        <w:spacing w:before="0" w:after="0"/>
      </w:pPr>
      <w:r>
        <w:t>In sharing all this information, the board would love to have a meeting to share what we have found</w:t>
      </w:r>
      <w:r w:rsidR="00435C53">
        <w:t xml:space="preserve">, answer any </w:t>
      </w:r>
      <w:r w:rsidR="005E1EEF">
        <w:t>questions, propose</w:t>
      </w:r>
      <w:r w:rsidR="00435C53">
        <w:t xml:space="preserve"> setting up </w:t>
      </w:r>
      <w:r w:rsidR="005B36CD">
        <w:t xml:space="preserve">a research group to look into the pipe </w:t>
      </w:r>
      <w:r w:rsidR="004627C3">
        <w:t>that we</w:t>
      </w:r>
      <w:r w:rsidR="005B36CD">
        <w:t xml:space="preserve"> have found </w:t>
      </w:r>
    </w:p>
    <w:p w14:paraId="5771AA09" w14:textId="5B7492E5" w:rsidR="004B6FA2" w:rsidRDefault="005B36CD" w:rsidP="009F3A42">
      <w:pPr>
        <w:spacing w:before="0" w:after="0"/>
      </w:pPr>
      <w:r>
        <w:t>we are in charge of, and finally to discuss funding</w:t>
      </w:r>
      <w:r w:rsidR="00AD3AC3">
        <w:t xml:space="preserve">. </w:t>
      </w:r>
    </w:p>
    <w:p w14:paraId="105EE9E6" w14:textId="4A9077AE" w:rsidR="00685B4E" w:rsidRPr="00C2042C" w:rsidRDefault="004B6FA2" w:rsidP="005854DB">
      <w:pPr>
        <w:rPr>
          <w:sz w:val="36"/>
          <w:szCs w:val="36"/>
        </w:rPr>
      </w:pPr>
      <w:r w:rsidRPr="00C2042C">
        <w:rPr>
          <w:sz w:val="36"/>
          <w:szCs w:val="36"/>
        </w:rPr>
        <w:lastRenderedPageBreak/>
        <w:t xml:space="preserve">We would like to have a meeting </w:t>
      </w:r>
      <w:r w:rsidRPr="009F3A42">
        <w:rPr>
          <w:color w:val="FF0000"/>
          <w:sz w:val="36"/>
          <w:szCs w:val="36"/>
        </w:rPr>
        <w:t>August 26</w:t>
      </w:r>
      <w:r w:rsidRPr="009F3A42">
        <w:rPr>
          <w:color w:val="FF0000"/>
          <w:sz w:val="36"/>
          <w:szCs w:val="36"/>
          <w:vertAlign w:val="superscript"/>
        </w:rPr>
        <w:t>th</w:t>
      </w:r>
      <w:r w:rsidRPr="009F3A42">
        <w:rPr>
          <w:color w:val="FF0000"/>
          <w:sz w:val="36"/>
          <w:szCs w:val="36"/>
        </w:rPr>
        <w:t xml:space="preserve"> at 7PM</w:t>
      </w:r>
      <w:r w:rsidRPr="00C2042C">
        <w:rPr>
          <w:sz w:val="36"/>
          <w:szCs w:val="36"/>
        </w:rPr>
        <w:t xml:space="preserve">. </w:t>
      </w:r>
      <w:r w:rsidR="00980A30" w:rsidRPr="00C2042C">
        <w:rPr>
          <w:sz w:val="36"/>
          <w:szCs w:val="36"/>
        </w:rPr>
        <w:t>Hopefully with good weather</w:t>
      </w:r>
      <w:r w:rsidR="00C2042C" w:rsidRPr="00C2042C">
        <w:rPr>
          <w:sz w:val="36"/>
          <w:szCs w:val="36"/>
        </w:rPr>
        <w:t>,</w:t>
      </w:r>
      <w:r w:rsidR="00980A30" w:rsidRPr="00C2042C">
        <w:rPr>
          <w:sz w:val="36"/>
          <w:szCs w:val="36"/>
        </w:rPr>
        <w:t xml:space="preserve"> a meeting down by the </w:t>
      </w:r>
      <w:r w:rsidR="00AE2775">
        <w:rPr>
          <w:sz w:val="36"/>
          <w:szCs w:val="36"/>
        </w:rPr>
        <w:t>lake</w:t>
      </w:r>
      <w:r w:rsidR="00980A30" w:rsidRPr="00C2042C">
        <w:rPr>
          <w:sz w:val="36"/>
          <w:szCs w:val="36"/>
        </w:rPr>
        <w:t xml:space="preserve"> will work.</w:t>
      </w:r>
      <w:r w:rsidR="00435C53" w:rsidRPr="00C2042C">
        <w:rPr>
          <w:sz w:val="36"/>
          <w:szCs w:val="36"/>
        </w:rPr>
        <w:t xml:space="preserve"> </w:t>
      </w:r>
    </w:p>
    <w:p w14:paraId="243FDA13" w14:textId="38914571" w:rsidR="00685B4E" w:rsidRDefault="001648AF" w:rsidP="009355C2">
      <w:pPr>
        <w:pStyle w:val="Heading1"/>
      </w:pPr>
      <w:r>
        <w:t>What Do Our Funds Cover</w:t>
      </w:r>
      <w:r w:rsidR="00E064B7">
        <w:t>?</w:t>
      </w:r>
      <w:r w:rsidR="001E00C0">
        <w:t xml:space="preserve"> A </w:t>
      </w:r>
      <w:r w:rsidR="00C2042C">
        <w:t>N</w:t>
      </w:r>
      <w:r w:rsidR="001E00C0">
        <w:t>ote from the Treasurer</w:t>
      </w:r>
    </w:p>
    <w:p w14:paraId="5FD9222B" w14:textId="0F84DE55" w:rsidR="00A85CBD" w:rsidRDefault="00C84F03" w:rsidP="009F3A42">
      <w:pPr>
        <w:spacing w:before="0" w:after="0"/>
      </w:pPr>
      <w:r>
        <w:t xml:space="preserve">Speaking as the new treasurer, having lived here 16 years, I found it </w:t>
      </w:r>
      <w:r w:rsidR="00E064B7">
        <w:t xml:space="preserve">quite helpful to see </w:t>
      </w:r>
      <w:r w:rsidR="00E27A34">
        <w:t>first-hand</w:t>
      </w:r>
      <w:r w:rsidR="00E064B7">
        <w:t xml:space="preserve"> where our money goes</w:t>
      </w:r>
      <w:r w:rsidR="0051213B">
        <w:t xml:space="preserve">. I thought I would share these findings </w:t>
      </w:r>
      <w:r w:rsidR="00343383">
        <w:t>as it is nice to know what our dues cover.</w:t>
      </w:r>
      <w:r w:rsidR="0005340C">
        <w:tab/>
      </w:r>
      <w:r w:rsidR="0005340C">
        <w:tab/>
        <w:t xml:space="preserve">  </w:t>
      </w:r>
      <w:r w:rsidR="00A85CBD">
        <w:t>Dues $</w:t>
      </w:r>
      <w:r w:rsidR="002F7E71">
        <w:t xml:space="preserve">600. </w:t>
      </w:r>
      <w:r w:rsidR="00A85CBD">
        <w:t xml:space="preserve">per home </w:t>
      </w:r>
      <w:r w:rsidR="00677E55">
        <w:t>=</w:t>
      </w:r>
      <w:r w:rsidR="002C7346">
        <w:t xml:space="preserve"> +</w:t>
      </w:r>
      <w:r w:rsidR="00A85CBD">
        <w:t xml:space="preserve"> $27</w:t>
      </w:r>
      <w:r w:rsidR="006F7BE7">
        <w:t>.000. per year</w:t>
      </w:r>
    </w:p>
    <w:p w14:paraId="7620DCCF" w14:textId="132FF164" w:rsidR="000B52BC" w:rsidRDefault="006F7BE7" w:rsidP="009F3A42">
      <w:pPr>
        <w:spacing w:before="0" w:after="0"/>
      </w:pPr>
      <w:r>
        <w:t>Expenses</w:t>
      </w:r>
      <w:r w:rsidR="000B52BC">
        <w:t xml:space="preserve">: </w:t>
      </w:r>
      <w:r w:rsidR="003F0C1D">
        <w:t xml:space="preserve">      </w:t>
      </w:r>
      <w:r w:rsidR="000B52BC">
        <w:t xml:space="preserve">Landscaping (entry and </w:t>
      </w:r>
      <w:r w:rsidR="00AE2775">
        <w:t>community open area</w:t>
      </w:r>
      <w:r w:rsidR="000B52BC">
        <w:t>) - $15,000 per year</w:t>
      </w:r>
    </w:p>
    <w:p w14:paraId="717017ED" w14:textId="76074133" w:rsidR="00AF720B" w:rsidRDefault="003F0C1D" w:rsidP="009F3A42">
      <w:pPr>
        <w:spacing w:before="0" w:after="0"/>
        <w:ind w:left="720" w:firstLine="720"/>
      </w:pPr>
      <w:r>
        <w:t xml:space="preserve">  </w:t>
      </w:r>
      <w:r w:rsidR="00A72015">
        <w:t>Water - $8,500. Per year</w:t>
      </w:r>
    </w:p>
    <w:p w14:paraId="0DFF2858" w14:textId="067342E9" w:rsidR="00F54B42" w:rsidRDefault="003F0C1D" w:rsidP="009F3A42">
      <w:pPr>
        <w:spacing w:before="0" w:after="0"/>
        <w:ind w:left="720" w:firstLine="720"/>
      </w:pPr>
      <w:r>
        <w:t xml:space="preserve">  </w:t>
      </w:r>
      <w:r w:rsidR="00F54B42">
        <w:t>Power (street lights) - $1500. Per year</w:t>
      </w:r>
    </w:p>
    <w:p w14:paraId="44C458D1" w14:textId="298BA27E" w:rsidR="00F54B42" w:rsidRDefault="00E27A34" w:rsidP="009F3A42">
      <w:pPr>
        <w:spacing w:before="0" w:after="0"/>
        <w:ind w:firstLine="720"/>
      </w:pPr>
      <w:r>
        <w:t xml:space="preserve">             </w:t>
      </w:r>
      <w:r w:rsidR="00F54B42">
        <w:t>Insurance</w:t>
      </w:r>
      <w:r w:rsidR="0094564A">
        <w:t xml:space="preserve"> - $1900. Per year</w:t>
      </w:r>
    </w:p>
    <w:p w14:paraId="01402AE2" w14:textId="5870BC92" w:rsidR="009C3D18" w:rsidRDefault="00597749" w:rsidP="009F3A42">
      <w:pPr>
        <w:spacing w:before="0" w:after="0"/>
      </w:pPr>
      <w:r>
        <w:t>Maintenance and</w:t>
      </w:r>
      <w:r w:rsidR="000822A8">
        <w:t xml:space="preserve"> </w:t>
      </w:r>
      <w:r w:rsidR="009C3D18">
        <w:t>n</w:t>
      </w:r>
      <w:r w:rsidR="000822A8">
        <w:t xml:space="preserve">ew </w:t>
      </w:r>
      <w:r w:rsidR="009C3D18">
        <w:t>p</w:t>
      </w:r>
      <w:r w:rsidR="000822A8">
        <w:t xml:space="preserve">rojects such as </w:t>
      </w:r>
      <w:r w:rsidR="006A3428">
        <w:t xml:space="preserve">tree trimming, </w:t>
      </w:r>
      <w:r w:rsidR="00D915C8">
        <w:t>dock maintenance</w:t>
      </w:r>
      <w:r w:rsidR="000B404D">
        <w:t xml:space="preserve">, </w:t>
      </w:r>
      <w:r w:rsidR="000822A8">
        <w:t xml:space="preserve">boat rack, </w:t>
      </w:r>
      <w:r w:rsidR="003727CC">
        <w:t xml:space="preserve">new mailbox roofs as we saw this year, or </w:t>
      </w:r>
      <w:r w:rsidR="00C53D04">
        <w:t xml:space="preserve">a </w:t>
      </w:r>
      <w:r w:rsidR="002C7346">
        <w:t xml:space="preserve">future </w:t>
      </w:r>
      <w:r w:rsidR="00C53D04">
        <w:t>geese fence make up the final cost rangi</w:t>
      </w:r>
      <w:r>
        <w:t>ng in expenses.</w:t>
      </w:r>
      <w:r w:rsidR="00DB5A36">
        <w:t xml:space="preserve"> </w:t>
      </w:r>
      <w:r w:rsidR="00384569">
        <w:t>Many projects are done through donated time</w:t>
      </w:r>
      <w:r w:rsidR="00A466FE">
        <w:t xml:space="preserve"> to reduce costs.</w:t>
      </w:r>
    </w:p>
    <w:p w14:paraId="66D2CF6A" w14:textId="7AC57BFD" w:rsidR="0094564A" w:rsidRDefault="001E00C0" w:rsidP="009355C2">
      <w:r>
        <w:t xml:space="preserve">As you can see, </w:t>
      </w:r>
      <w:r w:rsidR="00232EDC">
        <w:t xml:space="preserve">the board is busy each and every year making sure all these </w:t>
      </w:r>
      <w:r w:rsidR="00B6417F">
        <w:t xml:space="preserve">things are taken care of. </w:t>
      </w:r>
      <w:r w:rsidR="00BF7412">
        <w:t xml:space="preserve">Having not been on the board </w:t>
      </w:r>
      <w:r w:rsidR="00211979">
        <w:t>myself</w:t>
      </w:r>
      <w:r w:rsidR="003D519C">
        <w:t>,</w:t>
      </w:r>
      <w:r w:rsidR="00211979">
        <w:t xml:space="preserve"> I stepped into this role </w:t>
      </w:r>
      <w:r w:rsidR="00CA28E2">
        <w:t xml:space="preserve">this spring </w:t>
      </w:r>
      <w:r w:rsidR="00211979">
        <w:t>to ensure we didn’t have a $3000</w:t>
      </w:r>
      <w:r w:rsidR="000B404D">
        <w:t>.</w:t>
      </w:r>
      <w:r w:rsidR="00211979">
        <w:t xml:space="preserve"> expense to hire o</w:t>
      </w:r>
      <w:r w:rsidR="00A86036">
        <w:t>ut for a company to run our finances</w:t>
      </w:r>
      <w:r w:rsidR="00A67747">
        <w:t xml:space="preserve"> as we had no one to fill the treasur</w:t>
      </w:r>
      <w:r w:rsidR="00361333">
        <w:t>y role</w:t>
      </w:r>
      <w:r w:rsidR="00A86036">
        <w:t xml:space="preserve">. </w:t>
      </w:r>
      <w:r w:rsidR="00CA28E2">
        <w:t xml:space="preserve">That said, </w:t>
      </w:r>
      <w:r w:rsidR="00E4729B">
        <w:t xml:space="preserve">what a bad time to be a treasurer! </w:t>
      </w:r>
      <w:r w:rsidR="004627C3">
        <w:t>So,</w:t>
      </w:r>
      <w:r w:rsidR="00E4729B">
        <w:t xml:space="preserve"> I wanted to make sure that everyone understood how our finances are spent, why we would ever need to ask for funds, and that we as a board take very good care o</w:t>
      </w:r>
      <w:r w:rsidR="002E19A4">
        <w:t>f</w:t>
      </w:r>
      <w:r w:rsidR="00E4729B">
        <w:t xml:space="preserve"> </w:t>
      </w:r>
      <w:r w:rsidR="004F06F2">
        <w:t>these</w:t>
      </w:r>
      <w:r w:rsidR="00E4729B">
        <w:t xml:space="preserve"> funds and are making sure we do </w:t>
      </w:r>
      <w:r w:rsidR="003D519C">
        <w:t>all we can to spend these dollars wisely in taking care of this neighborhood.</w:t>
      </w:r>
      <w:r w:rsidR="00597749">
        <w:t xml:space="preserve"> </w:t>
      </w:r>
      <w:r w:rsidR="00803659">
        <w:t xml:space="preserve">   - Tracy</w:t>
      </w:r>
    </w:p>
    <w:p w14:paraId="569E869D" w14:textId="2CB47978" w:rsidR="00685B4E" w:rsidRPr="00685B4E" w:rsidRDefault="004F06F2" w:rsidP="009355C2">
      <w:pPr>
        <w:pStyle w:val="Heading1"/>
      </w:pPr>
      <w:r>
        <w:t xml:space="preserve">Moving </w:t>
      </w:r>
      <w:r w:rsidR="004627C3">
        <w:t>Foreword</w:t>
      </w:r>
      <w:r w:rsidR="005B58E9">
        <w:t xml:space="preserve">: </w:t>
      </w:r>
      <w:r w:rsidR="00540A31">
        <w:t>A note from the Pre</w:t>
      </w:r>
      <w:r w:rsidR="004627C3">
        <w:t>sident</w:t>
      </w:r>
    </w:p>
    <w:p w14:paraId="416BDC29" w14:textId="73717B42" w:rsidR="004627C3" w:rsidRDefault="0C1D48FD" w:rsidP="009355C2">
      <w:r>
        <w:t>As some of you may have heard there is new legislation regarding HOAs. The Washington Uniform Common Interest Ownership Act (WUCIOA) is phasing in over the next few years. By 2028 all HOAs must conform to the all rules. Many of these rules are about the financial stability of the HOA. We have new requirements for reporting on our finances and our reserve funds. Failure to supply sufficient evidence could make house sales difficult and even make houses in the neighborhood un</w:t>
      </w:r>
      <w:r w:rsidR="009D16F5">
        <w:t xml:space="preserve"> </w:t>
      </w:r>
      <w:r>
        <w:t>mortgageable.</w:t>
      </w:r>
      <w:r w:rsidR="009D16F5">
        <w:t xml:space="preserve"> </w:t>
      </w:r>
      <w:r>
        <w:t xml:space="preserve"> </w:t>
      </w:r>
    </w:p>
    <w:p w14:paraId="58200C56" w14:textId="29EC452E" w:rsidR="0C1D48FD" w:rsidRDefault="0C1D48FD">
      <w:r>
        <w:t xml:space="preserve">We </w:t>
      </w:r>
      <w:r w:rsidR="21A95F5D">
        <w:t>may</w:t>
      </w:r>
      <w:r>
        <w:t xml:space="preserve"> no longer</w:t>
      </w:r>
      <w:r w:rsidR="21A95F5D">
        <w:t xml:space="preserve"> be able to</w:t>
      </w:r>
      <w:r>
        <w:t xml:space="preserve"> rely on special assessments to cover costs. The board will be conducting a reserve fund study to plan for our future finances</w:t>
      </w:r>
      <w:r w:rsidR="55F36748">
        <w:t xml:space="preserve"> and this could result in </w:t>
      </w:r>
      <w:r>
        <w:t>an increase in our HOA dues. Once we finish the study, we will put together a plan for presentation at the January HOA general meeting.</w:t>
      </w:r>
    </w:p>
    <w:p w14:paraId="0C6321BF" w14:textId="51C66066" w:rsidR="0C1D48FD" w:rsidRDefault="0C1D48FD">
      <w:r>
        <w:t>The issues with the storm water pond have pushed to the top of the agenda. We are required to keep the storm water mitigation system in good working order so this maintenance is necessary to keep us from running into issues with the Thurston County Stormwater Utility.</w:t>
      </w:r>
    </w:p>
    <w:p w14:paraId="4CA4E925" w14:textId="76B5EABF" w:rsidR="00685B4E" w:rsidRPr="005854DB" w:rsidRDefault="0C1D48FD" w:rsidP="00AE2775">
      <w:r>
        <w:t>We understand this may be difficult for some and are working to keep our dues low. Input on the process is always welcome.</w:t>
      </w:r>
      <w:r w:rsidR="00803659">
        <w:t xml:space="preserve">   - Gordon</w:t>
      </w:r>
    </w:p>
    <w:sectPr w:rsidR="00685B4E" w:rsidRPr="005854DB" w:rsidSect="007D1E9B">
      <w:headerReference w:type="first" r:id="rId11"/>
      <w:pgSz w:w="12240" w:h="15840" w:code="1"/>
      <w:pgMar w:top="288" w:right="720" w:bottom="0" w:left="720" w:header="43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341BF" w14:textId="77777777" w:rsidR="00E551FC" w:rsidRDefault="00E551FC" w:rsidP="005A20E2">
      <w:pPr>
        <w:spacing w:after="0"/>
      </w:pPr>
      <w:r>
        <w:separator/>
      </w:r>
    </w:p>
    <w:p w14:paraId="14DE278A" w14:textId="77777777" w:rsidR="00E551FC" w:rsidRDefault="00E551FC"/>
    <w:p w14:paraId="299F82DF" w14:textId="77777777" w:rsidR="00E551FC" w:rsidRDefault="00E551FC" w:rsidP="009B4773"/>
    <w:p w14:paraId="676C5F27" w14:textId="77777777" w:rsidR="00E551FC" w:rsidRDefault="00E551FC" w:rsidP="00513832"/>
  </w:endnote>
  <w:endnote w:type="continuationSeparator" w:id="0">
    <w:p w14:paraId="53F82049" w14:textId="77777777" w:rsidR="00E551FC" w:rsidRDefault="00E551FC" w:rsidP="005A20E2">
      <w:pPr>
        <w:spacing w:after="0"/>
      </w:pPr>
      <w:r>
        <w:continuationSeparator/>
      </w:r>
    </w:p>
    <w:p w14:paraId="70FB8016" w14:textId="77777777" w:rsidR="00E551FC" w:rsidRDefault="00E551FC"/>
    <w:p w14:paraId="7B6DB796" w14:textId="77777777" w:rsidR="00E551FC" w:rsidRDefault="00E551FC" w:rsidP="009B4773"/>
    <w:p w14:paraId="3B28EF67" w14:textId="77777777" w:rsidR="00E551FC" w:rsidRDefault="00E551FC" w:rsidP="00513832"/>
  </w:endnote>
  <w:endnote w:type="continuationNotice" w:id="1">
    <w:p w14:paraId="211800B0" w14:textId="77777777" w:rsidR="00E551FC" w:rsidRDefault="00E551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866A4" w14:textId="77777777" w:rsidR="00E551FC" w:rsidRDefault="00E551FC" w:rsidP="005A20E2">
      <w:pPr>
        <w:spacing w:after="0"/>
      </w:pPr>
      <w:r>
        <w:separator/>
      </w:r>
    </w:p>
    <w:p w14:paraId="7A7694D1" w14:textId="77777777" w:rsidR="00E551FC" w:rsidRDefault="00E551FC"/>
    <w:p w14:paraId="3237FDDA" w14:textId="77777777" w:rsidR="00E551FC" w:rsidRDefault="00E551FC" w:rsidP="009B4773"/>
    <w:p w14:paraId="29126BA3" w14:textId="77777777" w:rsidR="00E551FC" w:rsidRDefault="00E551FC" w:rsidP="00513832"/>
  </w:footnote>
  <w:footnote w:type="continuationSeparator" w:id="0">
    <w:p w14:paraId="2D735A71" w14:textId="77777777" w:rsidR="00E551FC" w:rsidRDefault="00E551FC" w:rsidP="005A20E2">
      <w:pPr>
        <w:spacing w:after="0"/>
      </w:pPr>
      <w:r>
        <w:continuationSeparator/>
      </w:r>
    </w:p>
    <w:p w14:paraId="3D61634A" w14:textId="77777777" w:rsidR="00E551FC" w:rsidRDefault="00E551FC"/>
    <w:p w14:paraId="5C2AD73C" w14:textId="77777777" w:rsidR="00E551FC" w:rsidRDefault="00E551FC" w:rsidP="009B4773"/>
    <w:p w14:paraId="72901254" w14:textId="77777777" w:rsidR="00E551FC" w:rsidRDefault="00E551FC" w:rsidP="00513832"/>
  </w:footnote>
  <w:footnote w:type="continuationNotice" w:id="1">
    <w:p w14:paraId="7BF25DAD" w14:textId="77777777" w:rsidR="00E551FC" w:rsidRDefault="00E551F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5B03A" w14:textId="77777777" w:rsidR="005854DB" w:rsidRDefault="005854DB" w:rsidP="00A67285">
    <w:pPr>
      <w:pStyle w:val="Header"/>
      <w:spacing w:after="0"/>
    </w:pPr>
    <w:r>
      <w:rPr>
        <w:noProof/>
      </w:rPr>
      <w:drawing>
        <wp:anchor distT="0" distB="0" distL="114300" distR="114300" simplePos="0" relativeHeight="251657216" behindDoc="1" locked="0" layoutInCell="1" allowOverlap="1" wp14:anchorId="796D7AC7" wp14:editId="534C7A74">
          <wp:simplePos x="0" y="0"/>
          <wp:positionH relativeFrom="page">
            <wp:align>right</wp:align>
          </wp:positionH>
          <wp:positionV relativeFrom="paragraph">
            <wp:posOffset>-411480</wp:posOffset>
          </wp:positionV>
          <wp:extent cx="8005682" cy="1811655"/>
          <wp:effectExtent l="0" t="0" r="0" b="0"/>
          <wp:wrapNone/>
          <wp:docPr id="796480236" name="Picture 79648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t="30969" b="30969"/>
                  <a:stretch>
                    <a:fillRect/>
                  </a:stretch>
                </pic:blipFill>
                <pic:spPr bwMode="auto">
                  <a:xfrm>
                    <a:off x="0" y="0"/>
                    <a:ext cx="8005682" cy="181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3892924">
    <w:abstractNumId w:val="27"/>
  </w:num>
  <w:num w:numId="2" w16cid:durableId="928079639">
    <w:abstractNumId w:val="35"/>
  </w:num>
  <w:num w:numId="3" w16cid:durableId="1529293074">
    <w:abstractNumId w:val="17"/>
  </w:num>
  <w:num w:numId="4" w16cid:durableId="1882668845">
    <w:abstractNumId w:val="25"/>
  </w:num>
  <w:num w:numId="5" w16cid:durableId="1210875648">
    <w:abstractNumId w:val="14"/>
  </w:num>
  <w:num w:numId="6" w16cid:durableId="1405837868">
    <w:abstractNumId w:val="8"/>
  </w:num>
  <w:num w:numId="7" w16cid:durableId="1421220391">
    <w:abstractNumId w:val="34"/>
  </w:num>
  <w:num w:numId="8" w16cid:durableId="2002198624">
    <w:abstractNumId w:val="13"/>
  </w:num>
  <w:num w:numId="9" w16cid:durableId="814878863">
    <w:abstractNumId w:val="36"/>
  </w:num>
  <w:num w:numId="10" w16cid:durableId="537593804">
    <w:abstractNumId w:val="31"/>
  </w:num>
  <w:num w:numId="11" w16cid:durableId="208106790">
    <w:abstractNumId w:val="4"/>
  </w:num>
  <w:num w:numId="12" w16cid:durableId="1785540596">
    <w:abstractNumId w:val="11"/>
  </w:num>
  <w:num w:numId="13" w16cid:durableId="158233256">
    <w:abstractNumId w:val="16"/>
  </w:num>
  <w:num w:numId="14" w16cid:durableId="1196427486">
    <w:abstractNumId w:val="24"/>
  </w:num>
  <w:num w:numId="15" w16cid:durableId="80958726">
    <w:abstractNumId w:val="20"/>
  </w:num>
  <w:num w:numId="16" w16cid:durableId="100104149">
    <w:abstractNumId w:val="7"/>
  </w:num>
  <w:num w:numId="17" w16cid:durableId="1624144247">
    <w:abstractNumId w:val="26"/>
  </w:num>
  <w:num w:numId="18" w16cid:durableId="1964186787">
    <w:abstractNumId w:val="37"/>
  </w:num>
  <w:num w:numId="19" w16cid:durableId="1199314567">
    <w:abstractNumId w:val="10"/>
  </w:num>
  <w:num w:numId="20" w16cid:durableId="848981752">
    <w:abstractNumId w:val="29"/>
  </w:num>
  <w:num w:numId="21" w16cid:durableId="2018922517">
    <w:abstractNumId w:val="12"/>
  </w:num>
  <w:num w:numId="22" w16cid:durableId="280578456">
    <w:abstractNumId w:val="21"/>
  </w:num>
  <w:num w:numId="23" w16cid:durableId="2094274874">
    <w:abstractNumId w:val="23"/>
  </w:num>
  <w:num w:numId="24" w16cid:durableId="1865167130">
    <w:abstractNumId w:val="19"/>
  </w:num>
  <w:num w:numId="25" w16cid:durableId="382799476">
    <w:abstractNumId w:val="22"/>
  </w:num>
  <w:num w:numId="26" w16cid:durableId="1321230562">
    <w:abstractNumId w:val="9"/>
  </w:num>
  <w:num w:numId="27" w16cid:durableId="1570531904">
    <w:abstractNumId w:val="32"/>
  </w:num>
  <w:num w:numId="28" w16cid:durableId="1153637644">
    <w:abstractNumId w:val="15"/>
  </w:num>
  <w:num w:numId="29" w16cid:durableId="1385639053">
    <w:abstractNumId w:val="6"/>
  </w:num>
  <w:num w:numId="30" w16cid:durableId="1166288980">
    <w:abstractNumId w:val="18"/>
  </w:num>
  <w:num w:numId="31" w16cid:durableId="1197505959">
    <w:abstractNumId w:val="5"/>
  </w:num>
  <w:num w:numId="32" w16cid:durableId="2022194560">
    <w:abstractNumId w:val="28"/>
  </w:num>
  <w:num w:numId="33" w16cid:durableId="730884647">
    <w:abstractNumId w:val="30"/>
  </w:num>
  <w:num w:numId="34" w16cid:durableId="1908569746">
    <w:abstractNumId w:val="3"/>
  </w:num>
  <w:num w:numId="35" w16cid:durableId="1834643049">
    <w:abstractNumId w:val="1"/>
  </w:num>
  <w:num w:numId="36" w16cid:durableId="609973049">
    <w:abstractNumId w:val="2"/>
  </w:num>
  <w:num w:numId="37" w16cid:durableId="28647397">
    <w:abstractNumId w:val="0"/>
  </w:num>
  <w:num w:numId="38" w16cid:durableId="918297221">
    <w:abstractNumId w:val="33"/>
  </w:num>
  <w:num w:numId="39" w16cid:durableId="7625348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90178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655998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234924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275547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95417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97353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59"/>
    <w:rsid w:val="0000092E"/>
    <w:rsid w:val="00012A83"/>
    <w:rsid w:val="00016F88"/>
    <w:rsid w:val="00017C3C"/>
    <w:rsid w:val="00021F2E"/>
    <w:rsid w:val="00026EAE"/>
    <w:rsid w:val="0003123C"/>
    <w:rsid w:val="000323C1"/>
    <w:rsid w:val="00032A10"/>
    <w:rsid w:val="0003632A"/>
    <w:rsid w:val="00041A23"/>
    <w:rsid w:val="00043FFE"/>
    <w:rsid w:val="00044074"/>
    <w:rsid w:val="0004430C"/>
    <w:rsid w:val="00052A54"/>
    <w:rsid w:val="0005340C"/>
    <w:rsid w:val="0006551C"/>
    <w:rsid w:val="00066DE2"/>
    <w:rsid w:val="00077931"/>
    <w:rsid w:val="000822A8"/>
    <w:rsid w:val="00084E91"/>
    <w:rsid w:val="000900B6"/>
    <w:rsid w:val="000A649E"/>
    <w:rsid w:val="000A7626"/>
    <w:rsid w:val="000B3C25"/>
    <w:rsid w:val="000B404D"/>
    <w:rsid w:val="000B52BC"/>
    <w:rsid w:val="000B5DA2"/>
    <w:rsid w:val="000C1C28"/>
    <w:rsid w:val="000C5872"/>
    <w:rsid w:val="000C7F12"/>
    <w:rsid w:val="000D5E11"/>
    <w:rsid w:val="000E0979"/>
    <w:rsid w:val="000E1544"/>
    <w:rsid w:val="000F7C31"/>
    <w:rsid w:val="001155CE"/>
    <w:rsid w:val="001225D9"/>
    <w:rsid w:val="00124370"/>
    <w:rsid w:val="00133F25"/>
    <w:rsid w:val="00150328"/>
    <w:rsid w:val="00160392"/>
    <w:rsid w:val="001648AF"/>
    <w:rsid w:val="001A5429"/>
    <w:rsid w:val="001D1C22"/>
    <w:rsid w:val="001E00C0"/>
    <w:rsid w:val="001E11F1"/>
    <w:rsid w:val="001E1E58"/>
    <w:rsid w:val="001E47F7"/>
    <w:rsid w:val="00206719"/>
    <w:rsid w:val="00211979"/>
    <w:rsid w:val="00232EDC"/>
    <w:rsid w:val="00240312"/>
    <w:rsid w:val="00247B17"/>
    <w:rsid w:val="0025251D"/>
    <w:rsid w:val="00252E4A"/>
    <w:rsid w:val="002642A8"/>
    <w:rsid w:val="00265218"/>
    <w:rsid w:val="002955AB"/>
    <w:rsid w:val="002A137B"/>
    <w:rsid w:val="002C7346"/>
    <w:rsid w:val="002C7CC0"/>
    <w:rsid w:val="002E19A4"/>
    <w:rsid w:val="002F7E71"/>
    <w:rsid w:val="0031130D"/>
    <w:rsid w:val="00314A6F"/>
    <w:rsid w:val="003159DA"/>
    <w:rsid w:val="0031771A"/>
    <w:rsid w:val="00324B1F"/>
    <w:rsid w:val="00334394"/>
    <w:rsid w:val="00335C97"/>
    <w:rsid w:val="00343383"/>
    <w:rsid w:val="00347AF5"/>
    <w:rsid w:val="00360F98"/>
    <w:rsid w:val="00361333"/>
    <w:rsid w:val="00362478"/>
    <w:rsid w:val="003727CC"/>
    <w:rsid w:val="00374421"/>
    <w:rsid w:val="00384569"/>
    <w:rsid w:val="003A1203"/>
    <w:rsid w:val="003B1B10"/>
    <w:rsid w:val="003B5758"/>
    <w:rsid w:val="003C2FC4"/>
    <w:rsid w:val="003C3321"/>
    <w:rsid w:val="003D519C"/>
    <w:rsid w:val="003D59A7"/>
    <w:rsid w:val="003E78A7"/>
    <w:rsid w:val="003F0714"/>
    <w:rsid w:val="003F0C1D"/>
    <w:rsid w:val="003F13B0"/>
    <w:rsid w:val="003F5F4A"/>
    <w:rsid w:val="00403423"/>
    <w:rsid w:val="004262DD"/>
    <w:rsid w:val="0042646F"/>
    <w:rsid w:val="00435096"/>
    <w:rsid w:val="00435C53"/>
    <w:rsid w:val="004411FB"/>
    <w:rsid w:val="00443212"/>
    <w:rsid w:val="00446CAA"/>
    <w:rsid w:val="00455911"/>
    <w:rsid w:val="004627C3"/>
    <w:rsid w:val="00482A2E"/>
    <w:rsid w:val="00493EC0"/>
    <w:rsid w:val="00495909"/>
    <w:rsid w:val="004B5251"/>
    <w:rsid w:val="004B6FA2"/>
    <w:rsid w:val="004C0453"/>
    <w:rsid w:val="004C7B3E"/>
    <w:rsid w:val="004D302F"/>
    <w:rsid w:val="004F06F2"/>
    <w:rsid w:val="0051213B"/>
    <w:rsid w:val="00513832"/>
    <w:rsid w:val="00526C37"/>
    <w:rsid w:val="00533047"/>
    <w:rsid w:val="00540A31"/>
    <w:rsid w:val="00573D61"/>
    <w:rsid w:val="00577B45"/>
    <w:rsid w:val="005854DB"/>
    <w:rsid w:val="005919AF"/>
    <w:rsid w:val="00597749"/>
    <w:rsid w:val="005A20E2"/>
    <w:rsid w:val="005B36CD"/>
    <w:rsid w:val="005B58E9"/>
    <w:rsid w:val="005B6A1A"/>
    <w:rsid w:val="005D2146"/>
    <w:rsid w:val="005E1EEF"/>
    <w:rsid w:val="005E7493"/>
    <w:rsid w:val="005F6388"/>
    <w:rsid w:val="00613828"/>
    <w:rsid w:val="00621ADB"/>
    <w:rsid w:val="006329E1"/>
    <w:rsid w:val="00633E73"/>
    <w:rsid w:val="00655143"/>
    <w:rsid w:val="00655308"/>
    <w:rsid w:val="00664450"/>
    <w:rsid w:val="00677E55"/>
    <w:rsid w:val="00685B4E"/>
    <w:rsid w:val="006925A4"/>
    <w:rsid w:val="006936EB"/>
    <w:rsid w:val="006A1394"/>
    <w:rsid w:val="006A3428"/>
    <w:rsid w:val="006B2383"/>
    <w:rsid w:val="006B2533"/>
    <w:rsid w:val="006D0144"/>
    <w:rsid w:val="006D6795"/>
    <w:rsid w:val="006E3FC8"/>
    <w:rsid w:val="006F38DB"/>
    <w:rsid w:val="006F7BE7"/>
    <w:rsid w:val="007004F0"/>
    <w:rsid w:val="007157EF"/>
    <w:rsid w:val="00721F91"/>
    <w:rsid w:val="00727E91"/>
    <w:rsid w:val="0073670F"/>
    <w:rsid w:val="00740D11"/>
    <w:rsid w:val="00740FCE"/>
    <w:rsid w:val="00753E67"/>
    <w:rsid w:val="00754974"/>
    <w:rsid w:val="00770E32"/>
    <w:rsid w:val="00784AB5"/>
    <w:rsid w:val="00792959"/>
    <w:rsid w:val="007A45AF"/>
    <w:rsid w:val="007B17C4"/>
    <w:rsid w:val="007B1F5A"/>
    <w:rsid w:val="007B3AB6"/>
    <w:rsid w:val="007B5AFF"/>
    <w:rsid w:val="007C136F"/>
    <w:rsid w:val="007C5AF4"/>
    <w:rsid w:val="007D1E9B"/>
    <w:rsid w:val="007D40E3"/>
    <w:rsid w:val="007D5767"/>
    <w:rsid w:val="007F1668"/>
    <w:rsid w:val="007F793B"/>
    <w:rsid w:val="00803659"/>
    <w:rsid w:val="00804F5A"/>
    <w:rsid w:val="00813EC8"/>
    <w:rsid w:val="00817F8C"/>
    <w:rsid w:val="0083428B"/>
    <w:rsid w:val="00876F99"/>
    <w:rsid w:val="008820B3"/>
    <w:rsid w:val="008836CF"/>
    <w:rsid w:val="00886169"/>
    <w:rsid w:val="0089410F"/>
    <w:rsid w:val="008965F6"/>
    <w:rsid w:val="008A0089"/>
    <w:rsid w:val="008A2B5E"/>
    <w:rsid w:val="008C42BA"/>
    <w:rsid w:val="008D16F4"/>
    <w:rsid w:val="008D3386"/>
    <w:rsid w:val="008F704C"/>
    <w:rsid w:val="0090206C"/>
    <w:rsid w:val="00902998"/>
    <w:rsid w:val="00912C1B"/>
    <w:rsid w:val="009130B9"/>
    <w:rsid w:val="0092125E"/>
    <w:rsid w:val="00924319"/>
    <w:rsid w:val="009355C2"/>
    <w:rsid w:val="0094564A"/>
    <w:rsid w:val="00952A7A"/>
    <w:rsid w:val="00967BAE"/>
    <w:rsid w:val="00974BF8"/>
    <w:rsid w:val="00980A30"/>
    <w:rsid w:val="009924EE"/>
    <w:rsid w:val="009A3B33"/>
    <w:rsid w:val="009A45A0"/>
    <w:rsid w:val="009A4F6A"/>
    <w:rsid w:val="009A51F7"/>
    <w:rsid w:val="009B35B5"/>
    <w:rsid w:val="009B4773"/>
    <w:rsid w:val="009C3D18"/>
    <w:rsid w:val="009D16F5"/>
    <w:rsid w:val="009D2556"/>
    <w:rsid w:val="009F3A42"/>
    <w:rsid w:val="009F42FC"/>
    <w:rsid w:val="00A1615C"/>
    <w:rsid w:val="00A4423A"/>
    <w:rsid w:val="00A466FE"/>
    <w:rsid w:val="00A532D7"/>
    <w:rsid w:val="00A62B45"/>
    <w:rsid w:val="00A630FD"/>
    <w:rsid w:val="00A67285"/>
    <w:rsid w:val="00A67747"/>
    <w:rsid w:val="00A718E3"/>
    <w:rsid w:val="00A72015"/>
    <w:rsid w:val="00A74908"/>
    <w:rsid w:val="00A85CBD"/>
    <w:rsid w:val="00A86036"/>
    <w:rsid w:val="00A91213"/>
    <w:rsid w:val="00A960DC"/>
    <w:rsid w:val="00AA29B1"/>
    <w:rsid w:val="00AA387F"/>
    <w:rsid w:val="00AA66D7"/>
    <w:rsid w:val="00AC3653"/>
    <w:rsid w:val="00AC6AAF"/>
    <w:rsid w:val="00AD3AC3"/>
    <w:rsid w:val="00AE0241"/>
    <w:rsid w:val="00AE2775"/>
    <w:rsid w:val="00AE3765"/>
    <w:rsid w:val="00AE5008"/>
    <w:rsid w:val="00AE71B5"/>
    <w:rsid w:val="00AF720B"/>
    <w:rsid w:val="00B26302"/>
    <w:rsid w:val="00B37B3B"/>
    <w:rsid w:val="00B44C47"/>
    <w:rsid w:val="00B57756"/>
    <w:rsid w:val="00B57F4F"/>
    <w:rsid w:val="00B6417F"/>
    <w:rsid w:val="00B653EF"/>
    <w:rsid w:val="00B7058E"/>
    <w:rsid w:val="00B7636D"/>
    <w:rsid w:val="00B80CF1"/>
    <w:rsid w:val="00B92D74"/>
    <w:rsid w:val="00BA2A38"/>
    <w:rsid w:val="00BA31C4"/>
    <w:rsid w:val="00BB02E6"/>
    <w:rsid w:val="00BB36C3"/>
    <w:rsid w:val="00BD0C60"/>
    <w:rsid w:val="00BF7412"/>
    <w:rsid w:val="00C17BCF"/>
    <w:rsid w:val="00C200BE"/>
    <w:rsid w:val="00C2042C"/>
    <w:rsid w:val="00C3246A"/>
    <w:rsid w:val="00C53D04"/>
    <w:rsid w:val="00C61091"/>
    <w:rsid w:val="00C65564"/>
    <w:rsid w:val="00C67511"/>
    <w:rsid w:val="00C84F03"/>
    <w:rsid w:val="00CA28E2"/>
    <w:rsid w:val="00CA61D8"/>
    <w:rsid w:val="00CD1D98"/>
    <w:rsid w:val="00CE3791"/>
    <w:rsid w:val="00CE6684"/>
    <w:rsid w:val="00CF1267"/>
    <w:rsid w:val="00CF6154"/>
    <w:rsid w:val="00D13200"/>
    <w:rsid w:val="00D26769"/>
    <w:rsid w:val="00D27AF8"/>
    <w:rsid w:val="00D317C9"/>
    <w:rsid w:val="00D62985"/>
    <w:rsid w:val="00D6543F"/>
    <w:rsid w:val="00D65CC0"/>
    <w:rsid w:val="00D74E0C"/>
    <w:rsid w:val="00D850A9"/>
    <w:rsid w:val="00D915C8"/>
    <w:rsid w:val="00D94688"/>
    <w:rsid w:val="00DA3A5B"/>
    <w:rsid w:val="00DB01E9"/>
    <w:rsid w:val="00DB5A2E"/>
    <w:rsid w:val="00DB5A36"/>
    <w:rsid w:val="00DC0528"/>
    <w:rsid w:val="00DC1104"/>
    <w:rsid w:val="00DC1B5E"/>
    <w:rsid w:val="00DC7085"/>
    <w:rsid w:val="00DC7466"/>
    <w:rsid w:val="00DC7E1C"/>
    <w:rsid w:val="00DE65A2"/>
    <w:rsid w:val="00DF2DCC"/>
    <w:rsid w:val="00E01D0E"/>
    <w:rsid w:val="00E064B7"/>
    <w:rsid w:val="00E16215"/>
    <w:rsid w:val="00E27A34"/>
    <w:rsid w:val="00E31650"/>
    <w:rsid w:val="00E35169"/>
    <w:rsid w:val="00E359D3"/>
    <w:rsid w:val="00E4729B"/>
    <w:rsid w:val="00E53724"/>
    <w:rsid w:val="00E551FC"/>
    <w:rsid w:val="00E552C8"/>
    <w:rsid w:val="00E56BB0"/>
    <w:rsid w:val="00E61FFF"/>
    <w:rsid w:val="00E646C2"/>
    <w:rsid w:val="00E73633"/>
    <w:rsid w:val="00E75006"/>
    <w:rsid w:val="00E84350"/>
    <w:rsid w:val="00E85863"/>
    <w:rsid w:val="00E91AE4"/>
    <w:rsid w:val="00EA0BEF"/>
    <w:rsid w:val="00EA335F"/>
    <w:rsid w:val="00EA431D"/>
    <w:rsid w:val="00EA4F89"/>
    <w:rsid w:val="00EB5A82"/>
    <w:rsid w:val="00EC4BCD"/>
    <w:rsid w:val="00EE0F37"/>
    <w:rsid w:val="00EE50AC"/>
    <w:rsid w:val="00EF1E7D"/>
    <w:rsid w:val="00F0510D"/>
    <w:rsid w:val="00F217D3"/>
    <w:rsid w:val="00F2664F"/>
    <w:rsid w:val="00F33F59"/>
    <w:rsid w:val="00F33F5E"/>
    <w:rsid w:val="00F437C9"/>
    <w:rsid w:val="00F54B42"/>
    <w:rsid w:val="00F60840"/>
    <w:rsid w:val="00F75B86"/>
    <w:rsid w:val="00F77933"/>
    <w:rsid w:val="00F8411A"/>
    <w:rsid w:val="00FB2A1E"/>
    <w:rsid w:val="00FC1405"/>
    <w:rsid w:val="00FC51BB"/>
    <w:rsid w:val="00FD0C88"/>
    <w:rsid w:val="00FF0913"/>
    <w:rsid w:val="00FF7EFE"/>
    <w:rsid w:val="0C1D48FD"/>
    <w:rsid w:val="21A95F5D"/>
    <w:rsid w:val="55F36748"/>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BD6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67285"/>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commons.wikimedia.org/wiki/File:Lake_Carmel,_New_York.jpg"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vma\AppData\Roaming\Microsoft\Templates\Home%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473110E238D475A8C08268EC99FEF1D"/>
        <w:category>
          <w:name w:val="General"/>
          <w:gallery w:val="placeholder"/>
        </w:category>
        <w:types>
          <w:type w:val="bbPlcHdr"/>
        </w:types>
        <w:behaviors>
          <w:behavior w:val="content"/>
        </w:behaviors>
        <w:guid w:val="{5B0FDA30-9CB4-4FC9-9CFE-62DC3B7AF0F5}"/>
      </w:docPartPr>
      <w:docPartBody>
        <w:p w:rsidR="002329F7" w:rsidRDefault="00946ED8" w:rsidP="00946ED8">
          <w:pPr>
            <w:pStyle w:val="A473110E238D475A8C08268EC99FEF1D"/>
          </w:pPr>
          <w:r w:rsidRPr="005854DB">
            <w:t>HOME-BASED AGENCY</w:t>
          </w:r>
        </w:p>
      </w:docPartBody>
    </w:docPart>
    <w:docPart>
      <w:docPartPr>
        <w:name w:val="87A68473A5F3440BA7F8C4264E03EE44"/>
        <w:category>
          <w:name w:val="General"/>
          <w:gallery w:val="placeholder"/>
        </w:category>
        <w:types>
          <w:type w:val="bbPlcHdr"/>
        </w:types>
        <w:behaviors>
          <w:behavior w:val="content"/>
        </w:behaviors>
        <w:guid w:val="{459A32FC-748E-4AFE-828B-D68D85DF375B}"/>
      </w:docPartPr>
      <w:docPartBody>
        <w:p w:rsidR="002329F7" w:rsidRDefault="00946ED8" w:rsidP="00946ED8">
          <w:pPr>
            <w:pStyle w:val="87A68473A5F3440BA7F8C4264E03EE44"/>
          </w:pPr>
          <w:r w:rsidRPr="005854DB">
            <w:t>Startup Checklist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ED8"/>
    <w:rsid w:val="000323C1"/>
    <w:rsid w:val="002329F7"/>
    <w:rsid w:val="00455911"/>
    <w:rsid w:val="004D302F"/>
    <w:rsid w:val="0050451C"/>
    <w:rsid w:val="00642CC4"/>
    <w:rsid w:val="008A0089"/>
    <w:rsid w:val="00946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8DD538D90643ADA75A10AF6E17DA52">
    <w:name w:val="0C8DD538D90643ADA75A10AF6E17DA52"/>
  </w:style>
  <w:style w:type="paragraph" w:customStyle="1" w:styleId="20A147DECF18405FA7A409F058D78DFA">
    <w:name w:val="20A147DECF18405FA7A409F058D78DFA"/>
  </w:style>
  <w:style w:type="paragraph" w:customStyle="1" w:styleId="FDFBC070F4A24185A37C62662BF89EEC">
    <w:name w:val="FDFBC070F4A24185A37C62662BF89EEC"/>
  </w:style>
  <w:style w:type="paragraph" w:customStyle="1" w:styleId="708A703F31BA4A42B2DAB59DF7AB6CC4">
    <w:name w:val="708A703F31BA4A42B2DAB59DF7AB6CC4"/>
  </w:style>
  <w:style w:type="paragraph" w:customStyle="1" w:styleId="A473110E238D475A8C08268EC99FEF1D">
    <w:name w:val="A473110E238D475A8C08268EC99FEF1D"/>
    <w:rsid w:val="00946ED8"/>
  </w:style>
  <w:style w:type="paragraph" w:customStyle="1" w:styleId="87A68473A5F3440BA7F8C4264E03EE44">
    <w:name w:val="87A68473A5F3440BA7F8C4264E03EE44"/>
    <w:rsid w:val="00946E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D7E37A00-9097-4418-AAC3-EE764BD19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DF1BE-4256-448F-A640-C9F03A0B7CCD}">
  <ds:schemaRefs>
    <ds:schemaRef ds:uri="http://schemas.openxmlformats.org/officeDocument/2006/bibliography"/>
  </ds:schemaRefs>
</ds:datastoreItem>
</file>

<file path=customXml/itemProps3.xml><?xml version="1.0" encoding="utf-8"?>
<ds:datastoreItem xmlns:ds="http://schemas.openxmlformats.org/officeDocument/2006/customXml" ds:itemID="{163BC185-8E20-4ACF-97AA-9CAB70B391C8}">
  <ds:schemaRefs>
    <ds:schemaRef ds:uri="http://schemas.microsoft.com/sharepoint/v3/contenttype/forms"/>
  </ds:schemaRefs>
</ds:datastoreItem>
</file>

<file path=customXml/itemProps4.xml><?xml version="1.0" encoding="utf-8"?>
<ds:datastoreItem xmlns:ds="http://schemas.openxmlformats.org/officeDocument/2006/customXml" ds:itemID="{8E9D665E-9F2B-4523-84BE-A4382ED5311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Home business startup checklist</Template>
  <TotalTime>0</TotalTime>
  <Pages>2</Pages>
  <Words>811</Words>
  <Characters>4628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SOUTH COVE</vt:lpstr>
    </vt:vector>
  </TitlesOfParts>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COVE</dc:title>
  <dc:subject/>
  <dc:creator/>
  <cp:keywords/>
  <dc:description/>
  <cp:lastModifiedBy/>
  <cp:revision>1</cp:revision>
  <dcterms:created xsi:type="dcterms:W3CDTF">2024-07-24T22:34:00Z</dcterms:created>
  <dcterms:modified xsi:type="dcterms:W3CDTF">2024-07-26T21:28:00Z</dcterms:modified>
  <cp:contentStatus>News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